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2C8" w:rsidRPr="004C38B1" w:rsidRDefault="002C62C8" w:rsidP="004C38B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C38B1">
        <w:rPr>
          <w:rFonts w:ascii="Times New Roman" w:hAnsi="Times New Roman"/>
          <w:b/>
          <w:sz w:val="24"/>
          <w:szCs w:val="24"/>
          <w:lang w:eastAsia="ru-RU"/>
        </w:rPr>
        <w:t>«Утверждаю»</w:t>
      </w:r>
    </w:p>
    <w:p w:rsidR="002C62C8" w:rsidRPr="004C38B1" w:rsidRDefault="002C62C8" w:rsidP="004C38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C38B1">
        <w:rPr>
          <w:rFonts w:ascii="Times New Roman" w:hAnsi="Times New Roman"/>
          <w:sz w:val="24"/>
          <w:szCs w:val="24"/>
          <w:lang w:eastAsia="ru-RU"/>
        </w:rPr>
        <w:t>Директор школы:                         Безнос Е.Е.</w:t>
      </w:r>
    </w:p>
    <w:p w:rsidR="002C62C8" w:rsidRPr="004C38B1" w:rsidRDefault="002C62C8" w:rsidP="004C38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62C8" w:rsidRPr="004C38B1" w:rsidRDefault="002C62C8" w:rsidP="004C38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62C8" w:rsidRPr="004C38B1" w:rsidRDefault="002C62C8" w:rsidP="004C38B1">
      <w:pPr>
        <w:spacing w:after="0" w:line="247" w:lineRule="auto"/>
        <w:ind w:left="1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План работы</w:t>
      </w:r>
      <w:r w:rsidRPr="004C38B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педагога-психолога</w:t>
      </w:r>
      <w:r w:rsidRPr="004C38B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МБОУ К-Е СОШ № 5    по профилактике суицидов, предупреждению и предотвращению суицидальных попыток среди несове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ршеннолетних обучающихся на 2022-202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lang w:eastAsia="ru-RU"/>
        </w:rPr>
        <w:t>3</w:t>
      </w:r>
      <w:r w:rsidRPr="004C38B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учебный год </w:t>
      </w:r>
    </w:p>
    <w:p w:rsidR="002C62C8" w:rsidRPr="004C38B1" w:rsidRDefault="002C62C8" w:rsidP="004C38B1">
      <w:pPr>
        <w:spacing w:after="0" w:line="247" w:lineRule="auto"/>
        <w:ind w:left="1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38B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2C62C8" w:rsidRDefault="002C62C8" w:rsidP="004C38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C38B1">
        <w:rPr>
          <w:rFonts w:ascii="Times New Roman" w:hAnsi="Times New Roman"/>
          <w:b/>
          <w:sz w:val="24"/>
          <w:szCs w:val="24"/>
          <w:lang w:eastAsia="ru-RU"/>
        </w:rPr>
        <w:t>Цель:</w:t>
      </w:r>
      <w:r w:rsidRPr="004C38B1">
        <w:rPr>
          <w:rFonts w:ascii="Times New Roman" w:hAnsi="Times New Roman"/>
          <w:color w:val="666666"/>
          <w:sz w:val="24"/>
          <w:szCs w:val="24"/>
          <w:lang w:eastAsia="ru-RU"/>
        </w:rPr>
        <w:t xml:space="preserve"> </w:t>
      </w:r>
      <w:r w:rsidRPr="004C38B1">
        <w:rPr>
          <w:rFonts w:ascii="Times New Roman" w:hAnsi="Times New Roman"/>
          <w:color w:val="000000"/>
          <w:sz w:val="24"/>
          <w:szCs w:val="24"/>
          <w:lang w:eastAsia="ru-RU"/>
        </w:rPr>
        <w:t>расширить представление детей о самопознании, саморазвитии, самоопределении; формировать положительную нравственную оценку таких качеств, как целеустремленность, воля, настойчивость, желание работать над собой; способствовать формированию адекватной самооценки; побуждать детей к анализу своих поступков, мыслей, чувств, к самонаблюдению, самопознанию, самосовершенствованию.</w:t>
      </w:r>
    </w:p>
    <w:p w:rsidR="002C62C8" w:rsidRPr="004C38B1" w:rsidRDefault="002C62C8" w:rsidP="004C38B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5349"/>
        <w:gridCol w:w="1796"/>
        <w:gridCol w:w="1886"/>
      </w:tblGrid>
      <w:tr w:rsidR="002C62C8" w:rsidRPr="00F15CE5" w:rsidTr="00F15CE5"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7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C62C8" w:rsidRPr="00F15CE5" w:rsidRDefault="002C62C8" w:rsidP="00F15CE5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Направления деятельности, мероприятия</w:t>
            </w:r>
          </w:p>
        </w:tc>
        <w:tc>
          <w:tcPr>
            <w:tcW w:w="179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C62C8" w:rsidRPr="00F15CE5" w:rsidTr="00F15CE5">
        <w:tc>
          <w:tcPr>
            <w:tcW w:w="9807" w:type="dxa"/>
            <w:gridSpan w:val="4"/>
            <w:tcBorders>
              <w:right w:val="single" w:sz="8" w:space="0" w:color="auto"/>
            </w:tcBorders>
            <w:vAlign w:val="bottom"/>
          </w:tcPr>
          <w:p w:rsidR="002C62C8" w:rsidRPr="00F15CE5" w:rsidRDefault="002C62C8" w:rsidP="00F15CE5">
            <w:pPr>
              <w:spacing w:after="0" w:line="265" w:lineRule="exact"/>
              <w:ind w:right="3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I. Информационно-аналитическое обеспечение проведения профилактики суицидального поведения у детей и подростков</w:t>
            </w:r>
          </w:p>
        </w:tc>
      </w:tr>
      <w:tr w:rsidR="002C62C8" w:rsidRPr="00F15CE5" w:rsidTr="00F15CE5"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C62C8" w:rsidRPr="00F15CE5" w:rsidRDefault="002C62C8" w:rsidP="00F15CE5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ответственных лиц за организацию работы в школе по</w:t>
            </w:r>
          </w:p>
          <w:p w:rsidR="002C62C8" w:rsidRPr="00F15CE5" w:rsidRDefault="002C62C8" w:rsidP="00F15CE5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профилактике суицидального поведения несовершеннолетних обучающихся.</w:t>
            </w: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9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ОУ</w:t>
            </w:r>
          </w:p>
        </w:tc>
      </w:tr>
      <w:tr w:rsidR="002C62C8" w:rsidRPr="00F15CE5" w:rsidTr="00F15CE5"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Незамедлительное   сообщение   в   ПДН о фактах насилия/жёсткого обращения над ребёнком со стороны родителей /законных представителей или других взрослых лиц/.</w:t>
            </w:r>
          </w:p>
        </w:tc>
        <w:tc>
          <w:tcPr>
            <w:tcW w:w="179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ОУ</w:t>
            </w:r>
          </w:p>
        </w:tc>
      </w:tr>
      <w:tr w:rsidR="002C62C8" w:rsidRPr="00F15CE5" w:rsidTr="00F15CE5">
        <w:tc>
          <w:tcPr>
            <w:tcW w:w="9807" w:type="dxa"/>
            <w:gridSpan w:val="4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II. Методическое обеспечение проведения профилактики суицидальных намерений у подростков</w:t>
            </w:r>
          </w:p>
        </w:tc>
      </w:tr>
      <w:tr w:rsidR="002C62C8" w:rsidRPr="00F15CE5" w:rsidTr="00F15CE5">
        <w:trPr>
          <w:trHeight w:val="54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6" w:type="dxa"/>
            <w:tcBorders>
              <w:right w:val="single" w:sz="8" w:space="0" w:color="auto"/>
            </w:tcBorders>
            <w:vAlign w:val="bottom"/>
          </w:tcPr>
          <w:p w:rsidR="002C62C8" w:rsidRPr="00F15CE5" w:rsidRDefault="002C62C8" w:rsidP="00F15CE5">
            <w:pPr>
              <w:spacing w:after="0" w:line="258" w:lineRule="exact"/>
              <w:ind w:left="10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РМО  педагогов  –  психологов  и социальных педагогов, и РМО классных руководителей по вопросам </w:t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профилактики суицидов, предупреждению и предотвращению суицидальных попыток среди несовершеннолетних:</w:t>
            </w:r>
          </w:p>
          <w:p w:rsidR="002C62C8" w:rsidRPr="00F15CE5" w:rsidRDefault="002C62C8" w:rsidP="00F15CE5">
            <w:pPr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«Психолого-педагогическое  сопровождение  обучающихся  в период итоговой аттестации»;</w:t>
            </w:r>
          </w:p>
          <w:p w:rsidR="002C62C8" w:rsidRPr="00F15CE5" w:rsidRDefault="002C62C8" w:rsidP="00F15CE5">
            <w:pPr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«Организация  работы  школы  по  профилактике  суицидального поведения среди несовершеннолетних» и т.д.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 графику РОО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2C62C8" w:rsidRPr="00F15CE5" w:rsidTr="00F15CE5">
        <w:trPr>
          <w:trHeight w:val="54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6" w:type="dxa"/>
            <w:tcBorders>
              <w:right w:val="single" w:sz="8" w:space="0" w:color="auto"/>
            </w:tcBorders>
            <w:vAlign w:val="bottom"/>
          </w:tcPr>
          <w:p w:rsidR="002C62C8" w:rsidRPr="00F15CE5" w:rsidRDefault="002C62C8" w:rsidP="00F15CE5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 и  внедрение  в  практику  работы</w:t>
            </w:r>
          </w:p>
          <w:p w:rsidR="002C62C8" w:rsidRPr="00F15CE5" w:rsidRDefault="002C62C8" w:rsidP="00F15CE5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школы программы, цикла тренинговых занятий для обучающихся.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C62C8" w:rsidRPr="00F15CE5" w:rsidTr="00F15CE5">
        <w:trPr>
          <w:trHeight w:val="54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6" w:type="dxa"/>
            <w:vAlign w:val="bottom"/>
          </w:tcPr>
          <w:p w:rsidR="002C62C8" w:rsidRPr="00F15CE5" w:rsidRDefault="002C62C8" w:rsidP="00F15CE5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групповых и индивидуальных консультаций для педагогов, классных руководителей по следующим темам:</w:t>
            </w:r>
          </w:p>
          <w:p w:rsidR="002C62C8" w:rsidRPr="00F15CE5" w:rsidRDefault="002C62C8" w:rsidP="00F15CE5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- «Психологические и возрастные особенности подростков»;</w:t>
            </w: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2C62C8" w:rsidRPr="00F15CE5" w:rsidRDefault="002C62C8" w:rsidP="00F15CE5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- «Подростковый суицид: мифы и реальность»;</w:t>
            </w: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2C62C8" w:rsidRPr="00F15CE5" w:rsidRDefault="002C62C8" w:rsidP="00F15CE5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>-   «Профилактика   школьных   конфликтов»   и   др.   по потребности педагогов.</w:t>
            </w: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F15CE5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 директора по ВР, педагог-психолог</w:t>
            </w:r>
          </w:p>
        </w:tc>
      </w:tr>
      <w:tr w:rsidR="002C62C8" w:rsidRPr="00F15CE5" w:rsidTr="00F15CE5">
        <w:trPr>
          <w:trHeight w:val="54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и проведение обучения классных руководителей методике заполнения «Таблицы факторов наличия кризисной ситуации у учащихся»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 директора по ВР, педагог-психолог</w:t>
            </w:r>
          </w:p>
        </w:tc>
      </w:tr>
      <w:tr w:rsidR="002C62C8" w:rsidRPr="00F15CE5" w:rsidTr="00F15CE5">
        <w:trPr>
          <w:trHeight w:val="54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Индивидуальные консультации для учащихся по профилактике суицидов и развитию жизнеутверждающих установок.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C62C8" w:rsidRPr="00F15CE5" w:rsidTr="00F15CE5">
        <w:trPr>
          <w:trHeight w:val="54"/>
        </w:trPr>
        <w:tc>
          <w:tcPr>
            <w:tcW w:w="9807" w:type="dxa"/>
            <w:gridSpan w:val="4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3.Организация мониторинга для выявления детей, находящихся в кризисных          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ситуациях.</w:t>
            </w:r>
          </w:p>
        </w:tc>
      </w:tr>
      <w:tr w:rsidR="002C62C8" w:rsidRPr="00F15CE5" w:rsidTr="00F15CE5">
        <w:trPr>
          <w:trHeight w:val="54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Классным руководителям 1-11 классов заполнить  «Таблицы факторов наличия кризисной ситуации у учащихся».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2C62C8" w:rsidRPr="00F15CE5" w:rsidTr="00F15CE5">
        <w:trPr>
          <w:trHeight w:val="54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Выявление суицидального риска у детей по методикам. Анализ полученной информации и  составление первичных списков учащихся группы риска.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C62C8" w:rsidRPr="00F15CE5" w:rsidTr="00F15CE5">
        <w:trPr>
          <w:trHeight w:val="54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Составление списков детей, находящихся в трудной жизненной ситуации, и доведение до сведения классных руководителей и администрации школы с целью индивидуального подхода к этим детям и профилактики суицидальных попыток у подростков.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2C62C8" w:rsidRPr="00F15CE5" w:rsidTr="00F15CE5">
        <w:trPr>
          <w:trHeight w:val="54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Провести тестирование в 9,11 классах «незаконченный тезис» с целью определения степени позитивного или негативного отношения к жизни.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C62C8" w:rsidRPr="00F15CE5" w:rsidTr="00F15CE5">
        <w:trPr>
          <w:trHeight w:val="54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начальных классах провести проективную методику «Семья» с целью изучения взаимоотношений в семье между родителями и детьми.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Педагог-психорлог</w:t>
            </w:r>
          </w:p>
        </w:tc>
      </w:tr>
      <w:tr w:rsidR="002C62C8" w:rsidRPr="00F15CE5" w:rsidTr="00F15CE5">
        <w:trPr>
          <w:trHeight w:val="54"/>
        </w:trPr>
        <w:tc>
          <w:tcPr>
            <w:tcW w:w="9807" w:type="dxa"/>
            <w:gridSpan w:val="4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IV. Просветительская работа с родителями в сфере профилактики детского и подросткового суицида</w:t>
            </w:r>
          </w:p>
        </w:tc>
      </w:tr>
      <w:tr w:rsidR="002C62C8" w:rsidRPr="00F15CE5" w:rsidTr="00F15CE5">
        <w:trPr>
          <w:trHeight w:val="90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и проведение  родительского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всеобуча/консультирования   по   вопросам   профилактики насилия  и  жестокого  обращения с  несовершеннолетними, (пред)суицидального  поведения  у  детей,  урегулирования</w:t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детско-родительских отношений</w:t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  <w:t>.</w:t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ВР, педагог-психолог, классные руководители</w:t>
            </w:r>
          </w:p>
        </w:tc>
      </w:tr>
      <w:tr w:rsidR="002C62C8" w:rsidRPr="00F15CE5" w:rsidTr="00F15CE5">
        <w:trPr>
          <w:trHeight w:val="90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Выявление  случаев  «острого»  семейного  неблагополучия, психолого-педагогическое  сопровождение  семей  состоящих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всех видах профилактического</w:t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  <w:t>учета с целью повышения  обязательств родителей по обеспечению надлежащего уровня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жизни и развития ребенка.</w:t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F15C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F15C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ВР, педагог-психолог, классные руководители</w:t>
            </w:r>
          </w:p>
        </w:tc>
      </w:tr>
      <w:tr w:rsidR="002C62C8" w:rsidRPr="00F15CE5" w:rsidTr="00F15CE5">
        <w:trPr>
          <w:trHeight w:val="90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Проведение бесед с родителями на классных собраниях о взаимопонимании в семье, о толерантном отношении к детям в трудной жизненной ситуации.</w:t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 графику школы /на родительских собраниях/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ВР, педагог-психолог</w:t>
            </w:r>
          </w:p>
        </w:tc>
      </w:tr>
      <w:tr w:rsidR="002C62C8" w:rsidRPr="00F15CE5" w:rsidTr="00F15CE5">
        <w:trPr>
          <w:trHeight w:val="90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Проведение</w:t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  <w:t>родительских</w:t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  <w:t>собраний,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индивидуальных  консультаций  по  вопросам  профилактики суицидального поведения несовершеннолетних.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 графику школы /на родительских собраниях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Заместитель директора по ВР, педагог-психолог</w:t>
            </w:r>
          </w:p>
        </w:tc>
      </w:tr>
      <w:tr w:rsidR="002C62C8" w:rsidRPr="00F15CE5" w:rsidTr="00F15CE5">
        <w:trPr>
          <w:trHeight w:val="90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Посещение на дому семей, учащихся из «группы риска» и состоящих на всех видах профилактического</w:t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  <w:t>учета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года по мере необходимости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2C62C8" w:rsidRPr="00F15CE5" w:rsidTr="00F15CE5">
        <w:trPr>
          <w:trHeight w:val="90"/>
        </w:trPr>
        <w:tc>
          <w:tcPr>
            <w:tcW w:w="9807" w:type="dxa"/>
            <w:gridSpan w:val="4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15C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Организация деятельности школы по профилактике суицидального поведения,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ab/>
              <w:t>пропаганде здорового образа жизни среди обучающихся.</w:t>
            </w:r>
          </w:p>
        </w:tc>
      </w:tr>
      <w:tr w:rsidR="002C62C8" w:rsidRPr="00F15CE5" w:rsidTr="00F15CE5">
        <w:trPr>
          <w:trHeight w:val="42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 мероприятий  в  рамках  Дня  правовой  помощи детям.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Педагог-психолог, учитель истории</w:t>
            </w:r>
          </w:p>
        </w:tc>
      </w:tr>
      <w:tr w:rsidR="002C62C8" w:rsidRPr="00F15CE5" w:rsidTr="00F15CE5">
        <w:trPr>
          <w:trHeight w:val="38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Проведение тематической недели,</w:t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  <w:t>посвященной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Международному дню толерантности.</w:t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Педагог-психолог, классные руководимтели</w:t>
            </w:r>
          </w:p>
        </w:tc>
      </w:tr>
      <w:tr w:rsidR="002C62C8" w:rsidRPr="00F15CE5" w:rsidTr="00F15CE5">
        <w:trPr>
          <w:trHeight w:val="38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Психологическое сопровождение итоговой аттестации: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проведение  занятий с элементами тренинга по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саморегуляции и стрессоустойчивости с обучающимися выпускных классов;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индивидуальная  психодиагностическая,  коррекционная  и консультативная работа.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C62C8" w:rsidRPr="00F15CE5" w:rsidTr="00F15CE5">
        <w:trPr>
          <w:trHeight w:val="294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Проведение комплекса мероприятий в рамках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Международного дня детского телефона доверия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C62C8" w:rsidRPr="00F15CE5" w:rsidTr="00F15CE5">
        <w:trPr>
          <w:trHeight w:val="38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Выявление несовершеннолетних детей и семей, находящихся в социально опасном положении, а также детей и подростков, находящихся в обстановке, представляющей угрозу их жизни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 здоровью.</w:t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Педагог-психолог, классные руководители</w:t>
            </w:r>
          </w:p>
        </w:tc>
      </w:tr>
      <w:tr w:rsidR="002C62C8" w:rsidRPr="00F15CE5" w:rsidTr="00F15CE5">
        <w:trPr>
          <w:trHeight w:val="3106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Профилактические занятия и тренинги в коллективах детей и подростков, направленные на: повышение уровня групповой сплоченности в классе;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привитие   существующих   в   обществе   социальных   норм поведения;  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формирование  детского  милосердия;  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развитие ценностных   отношений   в   социуме;   снятие   стрессового состояния; 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обучение  подростков  проблемно-разрешающему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поведению.</w:t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C62C8" w:rsidRPr="00F15CE5" w:rsidTr="00F15CE5">
        <w:trPr>
          <w:trHeight w:val="556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Тренинг «Я учусь владеть собой» в 4-5 классах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C62C8" w:rsidRPr="00F15CE5" w:rsidTr="00F15CE5">
        <w:trPr>
          <w:trHeight w:val="38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Дискуссия в 5-6 классах на тему «Чем может помочь друг?» с последующим обсуждением навыков помогающей поддержки.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2C62C8" w:rsidRPr="00F15CE5" w:rsidTr="00F15CE5">
        <w:trPr>
          <w:trHeight w:val="38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8-9 классах провести групповое обсуждение «Трудности, которые могут встретиться на данном этапе жизни» и способы их разрешения.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C62C8" w:rsidRPr="00F15CE5" w:rsidTr="00F15CE5">
        <w:trPr>
          <w:trHeight w:val="38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Тренинг «Психологическая подготовка к ОГЭ и ЕГЭ» в 9,11 классах: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диспут для подростков «Успех в жизни»;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занятия с элементами тренинга для выпускников «Мир эмоций. Способы борьбы со стрессом»;</w:t>
            </w:r>
          </w:p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занятия с элементами тренинга для выпускников «Формула успеха при подготовке и сдаче ЕГЭ».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C62C8" w:rsidRPr="00F15CE5" w:rsidTr="00F15CE5">
        <w:trPr>
          <w:trHeight w:val="38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Проведение психологической акции «Я выбираю жизнь!»: классные часы на тему «Жизнь прекрасна».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C62C8" w:rsidRPr="00F15CE5" w:rsidTr="00F15CE5">
        <w:trPr>
          <w:trHeight w:val="38"/>
        </w:trPr>
        <w:tc>
          <w:tcPr>
            <w:tcW w:w="540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7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Индивидуальные консультации для обучающихся с целью формирования жизнеутверждающих установок и оказания помощи в трудной жизненной ситуации.</w:t>
            </w:r>
          </w:p>
        </w:tc>
        <w:tc>
          <w:tcPr>
            <w:tcW w:w="1796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5" w:type="dxa"/>
          </w:tcPr>
          <w:p w:rsidR="002C62C8" w:rsidRPr="00F15CE5" w:rsidRDefault="002C62C8" w:rsidP="00F15C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5C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2C62C8" w:rsidRPr="004C38B1" w:rsidRDefault="002C62C8" w:rsidP="004C38B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2C62C8" w:rsidRPr="004C38B1" w:rsidRDefault="002C62C8" w:rsidP="004C38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C62C8" w:rsidRPr="004C38B1" w:rsidRDefault="002C62C8">
      <w:pPr>
        <w:rPr>
          <w:sz w:val="24"/>
          <w:szCs w:val="24"/>
        </w:rPr>
      </w:pPr>
    </w:p>
    <w:sectPr w:rsidR="002C62C8" w:rsidRPr="004C38B1" w:rsidSect="009F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65BA"/>
    <w:rsid w:val="00102329"/>
    <w:rsid w:val="00265FDB"/>
    <w:rsid w:val="002C62C8"/>
    <w:rsid w:val="00310441"/>
    <w:rsid w:val="004C38B1"/>
    <w:rsid w:val="00585471"/>
    <w:rsid w:val="009A751D"/>
    <w:rsid w:val="009C7D58"/>
    <w:rsid w:val="009F3F33"/>
    <w:rsid w:val="00A51FD1"/>
    <w:rsid w:val="00A765BA"/>
    <w:rsid w:val="00DB615C"/>
    <w:rsid w:val="00F15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F3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C38B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C3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3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5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4</Pages>
  <Words>1113</Words>
  <Characters>6345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5</cp:revision>
  <cp:lastPrinted>2021-09-13T11:30:00Z</cp:lastPrinted>
  <dcterms:created xsi:type="dcterms:W3CDTF">2020-08-14T07:40:00Z</dcterms:created>
  <dcterms:modified xsi:type="dcterms:W3CDTF">2022-11-16T20:44:00Z</dcterms:modified>
</cp:coreProperties>
</file>